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</w:p>
    <w:p w:rsid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</w:p>
    <w:p w:rsidR="00256A8D" w:rsidRPr="00FB1325" w:rsidRDefault="00256A8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  <w:r w:rsidRPr="00FB1325">
        <w:rPr>
          <w:rFonts w:ascii="VAG Rounded Std Light" w:hAnsi="VAG Rounded Std Light" w:cs="Tahoma"/>
          <w:b/>
          <w:bCs/>
          <w:sz w:val="22"/>
        </w:rPr>
        <w:t>QUESTIONARIO DI GRADIMENTO DEI SERVIZI :</w:t>
      </w:r>
    </w:p>
    <w:p w:rsidR="00256A8D" w:rsidRDefault="00131F60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sz w:val="22"/>
        </w:rPr>
      </w:pPr>
      <w:r>
        <w:rPr>
          <w:rFonts w:ascii="VAG Rounded Std Light" w:hAnsi="VAG Rounded Std Light" w:cs="Tahoma"/>
          <w:b/>
          <w:bCs/>
          <w:sz w:val="22"/>
        </w:rPr>
        <w:t>ADI</w:t>
      </w:r>
    </w:p>
    <w:p w:rsidR="00FB1325" w:rsidRPr="00FB1325" w:rsidRDefault="00FB1325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 w:val="22"/>
          <w:szCs w:val="20"/>
        </w:rPr>
      </w:pP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 xml:space="preserve">Il questionario viene compilato in data </w:t>
      </w:r>
      <w:r w:rsidRPr="00256A8D">
        <w:rPr>
          <w:rFonts w:ascii="VAG Rounded Std Light" w:hAnsi="VAG Rounded Std Light" w:cs="Tahoma"/>
          <w:sz w:val="22"/>
        </w:rPr>
        <w:t>_ _/_ _/_ _: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dall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 xml:space="preserve">utente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con 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 xml:space="preserve">aiuto di familiari o conoscenti  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con l</w:t>
      </w:r>
      <w:r w:rsidRPr="00256A8D">
        <w:rPr>
          <w:rFonts w:ascii="VAG Rounded Std Light" w:hAnsi="VAG Rounded Std Light" w:cs="VAG Rounded Std Light"/>
          <w:sz w:val="22"/>
        </w:rPr>
        <w:t>’</w:t>
      </w:r>
      <w:r w:rsidRPr="00256A8D">
        <w:rPr>
          <w:rFonts w:ascii="VAG Rounded Std Light" w:hAnsi="VAG Rounded Std Light" w:cs="Tahoma"/>
          <w:sz w:val="22"/>
        </w:rPr>
        <w:t>aiuto di un operatore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da un intervistatore esterno </w:t>
      </w:r>
      <w:r w:rsidRPr="00256A8D">
        <w:rPr>
          <w:rFonts w:ascii="VAG Rounded Std Light" w:hAnsi="VAG Rounded Std Light" w:cs="Tahoma"/>
          <w:sz w:val="22"/>
        </w:rPr>
        <w:tab/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Cs/>
          <w:sz w:val="22"/>
        </w:rPr>
        <w:t>e poi</w:t>
      </w:r>
      <w:r w:rsidRPr="00256A8D">
        <w:rPr>
          <w:rFonts w:ascii="VAG Rounded Std Light" w:hAnsi="VAG Rounded Std Light" w:cs="Tahoma"/>
          <w:b/>
          <w:bCs/>
          <w:sz w:val="22"/>
        </w:rPr>
        <w:t xml:space="preserve">  </w:t>
      </w:r>
      <w:r w:rsidRPr="00256A8D">
        <w:rPr>
          <w:rFonts w:ascii="VAG Rounded Std Light" w:hAnsi="VAG Rounded Std Light" w:cs="Tahoma"/>
          <w:b/>
          <w:bCs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riconsegnato agli operatori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spedito per posta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altro_ _ _ _ _ _ _ _ _ _ _ _</w:t>
      </w:r>
    </w:p>
    <w:p w:rsidR="00256A8D" w:rsidRPr="00256A8D" w:rsidRDefault="00256A8D" w:rsidP="00256A8D">
      <w:pPr>
        <w:rPr>
          <w:rFonts w:ascii="VAG Rounded Std Light" w:hAnsi="VAG Rounded Std Light" w:cs="Tahoma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N.B! È OBBLIGATORIA LA COMPILAZIONE DEI CAMPI EVIDENZIATI: Per ogni domanda apporre la croce su un solo quadratino di risposta (laddove possibile è lasciata la facoltà di più risposte)</w:t>
      </w:r>
    </w:p>
    <w:p w:rsidR="00FB1325" w:rsidRDefault="00FB1325" w:rsidP="00256A8D">
      <w:pPr>
        <w:autoSpaceDE w:val="0"/>
        <w:autoSpaceDN w:val="0"/>
        <w:adjustRightInd w:val="0"/>
        <w:spacing w:before="120" w:after="120"/>
        <w:jc w:val="center"/>
        <w:rPr>
          <w:rFonts w:ascii="VAG Rounded Std Light" w:hAnsi="VAG Rounded Std Light" w:cs="Tahoma"/>
          <w:b/>
          <w:bCs/>
          <w:sz w:val="28"/>
          <w:szCs w:val="28"/>
        </w:rPr>
      </w:pPr>
    </w:p>
    <w:p w:rsidR="00256A8D" w:rsidRPr="00256A8D" w:rsidRDefault="00256A8D" w:rsidP="00256A8D">
      <w:pPr>
        <w:autoSpaceDE w:val="0"/>
        <w:autoSpaceDN w:val="0"/>
        <w:adjustRightInd w:val="0"/>
        <w:spacing w:before="120" w:after="120"/>
        <w:jc w:val="center"/>
        <w:rPr>
          <w:rFonts w:ascii="VAG Rounded Std Light" w:hAnsi="VAG Rounded Std Light" w:cs="Tahoma"/>
          <w:b/>
          <w:bCs/>
          <w:sz w:val="28"/>
          <w:szCs w:val="28"/>
        </w:rPr>
      </w:pPr>
      <w:r w:rsidRPr="00256A8D">
        <w:rPr>
          <w:rFonts w:ascii="VAG Rounded Std Light" w:hAnsi="VAG Rounded Std Light" w:cs="Tahoma"/>
          <w:b/>
          <w:bCs/>
          <w:sz w:val="28"/>
          <w:szCs w:val="28"/>
        </w:rPr>
        <w:t>INFORMAZIONI GENERALI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COGNOME e NOME</w:t>
      </w:r>
      <w:r w:rsidRPr="00256A8D">
        <w:rPr>
          <w:rFonts w:ascii="VAG Rounded Std Light" w:hAnsi="VAG Rounded Std Light" w:cs="Tahoma"/>
          <w:sz w:val="22"/>
        </w:rPr>
        <w:t xml:space="preserve"> (facoltativo)_ _ _ _ _ _ _ _ _ _ _ _ _ _ _ _ _ _ _ _ _ _ _ _ _ _ _ _ _ _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SESSO</w:t>
      </w:r>
      <w:r w:rsidRPr="00256A8D">
        <w:rPr>
          <w:rFonts w:ascii="VAG Rounded Std Light" w:hAnsi="VAG Rounded Std Light" w:cs="Tahoma"/>
          <w:sz w:val="22"/>
        </w:rPr>
        <w:t xml:space="preserve">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maschio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femmina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b/>
          <w:sz w:val="22"/>
        </w:rPr>
        <w:t>ETÀ</w:t>
      </w:r>
      <w:r w:rsidRPr="00256A8D">
        <w:rPr>
          <w:rFonts w:ascii="VAG Rounded Std Light" w:hAnsi="VAG Rounded Std Light" w:cs="Tahoma"/>
          <w:sz w:val="22"/>
        </w:rPr>
        <w:t xml:space="preserve"> in anni _ _ _ _ _ _ _ 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NAZIONALITÀ</w:t>
      </w:r>
      <w:r w:rsidRPr="00256A8D">
        <w:rPr>
          <w:rFonts w:ascii="VAG Rounded Std Light" w:hAnsi="VAG Rounded Std Light" w:cs="Tahoma"/>
          <w:sz w:val="22"/>
        </w:rPr>
        <w:t xml:space="preserve">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italiana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straniera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SCOLARITÀ</w:t>
      </w:r>
      <w:r w:rsidRPr="00256A8D">
        <w:rPr>
          <w:rFonts w:ascii="VAG Rounded Std Light" w:hAnsi="VAG Rounded Std Light" w:cs="Tahoma"/>
          <w:sz w:val="22"/>
        </w:rPr>
        <w:t xml:space="preserve"> </w:t>
      </w:r>
      <w:r w:rsidR="00FB1325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nessuna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scuola obbligo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sc. superiore   </w:t>
      </w:r>
      <w:r w:rsidR="00FB1325">
        <w:rPr>
          <w:rFonts w:ascii="VAG Rounded Std Light" w:hAnsi="VAG Rounded Std Light" w:cs="Tahoma"/>
          <w:sz w:val="22"/>
        </w:rPr>
        <w:t xml:space="preserve">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laurea/altro titolo universitario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COMUNE DI RESIDENZA</w:t>
      </w:r>
      <w:r w:rsidRPr="00256A8D">
        <w:rPr>
          <w:rFonts w:ascii="VAG Rounded Std Light" w:hAnsi="VAG Rounded Std Light" w:cs="Tahoma"/>
          <w:sz w:val="22"/>
        </w:rPr>
        <w:t xml:space="preserve"> _ _ _ _ _ _ _ _ _ _ _ _ _ _ _ _ _ _ _ _ _ _ _ _ _ 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b/>
          <w:sz w:val="22"/>
        </w:rPr>
        <w:t>PROFESSIONE</w:t>
      </w:r>
      <w:r w:rsidR="00FB1325">
        <w:rPr>
          <w:rFonts w:ascii="VAG Rounded Std Light" w:hAnsi="VAG Rounded Std Light" w:cs="Tahoma"/>
          <w:b/>
          <w:sz w:val="22"/>
        </w:rPr>
        <w:t xml:space="preserve">   </w:t>
      </w:r>
      <w:r w:rsidRPr="00256A8D">
        <w:rPr>
          <w:rFonts w:ascii="VAG Rounded Std Light" w:hAnsi="VAG Rounded Std Light" w:cs="Tahoma"/>
          <w:sz w:val="22"/>
        </w:rPr>
        <w:t xml:space="preserve">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Casalinga </w:t>
      </w:r>
      <w:r w:rsidRPr="00256A8D">
        <w:rPr>
          <w:rFonts w:ascii="VAG Rounded Std Light" w:hAnsi="VAG Rounded Std Light" w:cs="Tahoma"/>
          <w:sz w:val="22"/>
        </w:rPr>
        <w:tab/>
      </w:r>
      <w:r w:rsidR="00FB1325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Pensionato/a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Studente/</w:t>
      </w:r>
      <w:proofErr w:type="spellStart"/>
      <w:r w:rsidRPr="00256A8D">
        <w:rPr>
          <w:rFonts w:ascii="VAG Rounded Std Light" w:hAnsi="VAG Rounded Std Light" w:cs="Tahoma"/>
          <w:sz w:val="22"/>
        </w:rPr>
        <w:t>ssa</w:t>
      </w:r>
      <w:proofErr w:type="spellEnd"/>
      <w:r w:rsidRPr="00256A8D">
        <w:rPr>
          <w:rFonts w:ascii="VAG Rounded Std Light" w:hAnsi="VAG Rounded Std Light" w:cs="Tahoma"/>
          <w:sz w:val="22"/>
        </w:rPr>
        <w:t xml:space="preserve">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Disoccupato/a</w:t>
      </w:r>
    </w:p>
    <w:p w:rsidR="00256A8D" w:rsidRPr="00256A8D" w:rsidRDefault="00256A8D" w:rsidP="00256A8D">
      <w:pPr>
        <w:autoSpaceDE w:val="0"/>
        <w:autoSpaceDN w:val="0"/>
        <w:adjustRightInd w:val="0"/>
        <w:spacing w:after="120"/>
        <w:ind w:left="1416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sz w:val="22"/>
        </w:rPr>
        <w:t xml:space="preserve">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Operaio/a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Impiegato/a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Commerciante </w:t>
      </w:r>
      <w:r w:rsidRPr="00256A8D">
        <w:rPr>
          <w:rFonts w:ascii="VAG Rounded Std Light" w:hAnsi="VAG Rounded Std Light" w:cs="Tahoma"/>
          <w:sz w:val="22"/>
        </w:rPr>
        <w:tab/>
      </w:r>
    </w:p>
    <w:p w:rsidR="00256A8D" w:rsidRDefault="00256A8D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  <w:r w:rsidRPr="00256A8D">
        <w:rPr>
          <w:rFonts w:ascii="VAG Rounded Std Light" w:hAnsi="VAG Rounded Std Light" w:cs="Tahoma"/>
          <w:sz w:val="22"/>
        </w:rPr>
        <w:t xml:space="preserve"> 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Dirigente     </w:t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Libero professionista </w:t>
      </w:r>
      <w:r w:rsidRPr="00256A8D">
        <w:rPr>
          <w:rFonts w:ascii="VAG Rounded Std Light" w:hAnsi="VAG Rounded Std Light" w:cs="Tahoma"/>
          <w:sz w:val="22"/>
        </w:rPr>
        <w:tab/>
      </w:r>
      <w:r w:rsidRPr="00256A8D">
        <w:rPr>
          <w:rFonts w:ascii="Arial" w:hAnsi="Arial" w:cs="Arial"/>
          <w:sz w:val="22"/>
        </w:rPr>
        <w:t>□</w:t>
      </w:r>
      <w:r w:rsidRPr="00256A8D">
        <w:rPr>
          <w:rFonts w:ascii="VAG Rounded Std Light" w:hAnsi="VAG Rounded Std Light" w:cs="Tahoma"/>
          <w:sz w:val="22"/>
        </w:rPr>
        <w:t xml:space="preserve"> Altro _ _ _ _ _ _ _ _ _ _ _ _ _ _ _ _ __ _ </w:t>
      </w:r>
    </w:p>
    <w:p w:rsidR="00E25733" w:rsidRDefault="00E25733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</w:p>
    <w:p w:rsidR="00FB1325" w:rsidRPr="00256A8D" w:rsidRDefault="00FB1325" w:rsidP="00E25733">
      <w:pPr>
        <w:autoSpaceDE w:val="0"/>
        <w:autoSpaceDN w:val="0"/>
        <w:adjustRightInd w:val="0"/>
        <w:spacing w:before="0" w:beforeAutospacing="0" w:after="0" w:afterAutospacing="0"/>
        <w:ind w:left="1418"/>
        <w:rPr>
          <w:rFonts w:ascii="VAG Rounded Std Light" w:hAnsi="VAG Rounded Std Light" w:cs="Tahoma"/>
          <w:sz w:val="22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INFORMAZIONE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lastRenderedPageBreak/>
        <w:t xml:space="preserve">1. È SODDISFATTO DELLE INFORMAZIONI RICEVUTE SUL SERVIZIO </w:t>
      </w:r>
      <w:r w:rsidR="00697A67">
        <w:rPr>
          <w:rFonts w:ascii="VAG Rounded Std Light" w:hAnsi="VAG Rounded Std Light" w:cs="Tahoma"/>
          <w:b/>
          <w:bCs/>
          <w:i/>
          <w:iCs/>
          <w:szCs w:val="20"/>
        </w:rPr>
        <w:t>ASSISTENZA DOMICILIARE INTEGRATA</w:t>
      </w: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?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particolare: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Arial"/>
          <w:szCs w:val="20"/>
        </w:rPr>
      </w:pPr>
      <w:r w:rsidRPr="00256A8D">
        <w:rPr>
          <w:rFonts w:ascii="VAG Rounded Std Light" w:hAnsi="VAG Rounded Std Light" w:cs="Arial"/>
          <w:szCs w:val="20"/>
        </w:rPr>
        <w:t>Come è venuto a conoscenza del servizio</w:t>
      </w:r>
      <w:r w:rsidR="00697A67">
        <w:rPr>
          <w:rFonts w:ascii="VAG Rounded Std Light" w:hAnsi="VAG Rounded Std Light" w:cs="Arial"/>
          <w:szCs w:val="20"/>
        </w:rPr>
        <w:t xml:space="preserve"> ADI</w:t>
      </w:r>
      <w:r w:rsidRPr="00256A8D">
        <w:rPr>
          <w:rFonts w:ascii="VAG Rounded Std Light" w:hAnsi="VAG Rounded Std Light" w:cs="Arial"/>
          <w:szCs w:val="20"/>
        </w:rPr>
        <w:t>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Arial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Medico di famiglia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distretto/ASL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ospedale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altro ____________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Arial"/>
          <w:szCs w:val="20"/>
        </w:rPr>
      </w:pPr>
      <w:r w:rsidRPr="00256A8D">
        <w:rPr>
          <w:rFonts w:ascii="VAG Rounded Std Light" w:hAnsi="VAG Rounded Std Light" w:cs="Arial"/>
          <w:szCs w:val="20"/>
        </w:rPr>
        <w:t>In caso di problemi relativi al buon funzionamento del servizio preferisce rivolgersi a:</w:t>
      </w:r>
    </w:p>
    <w:p w:rsidR="00256A8D" w:rsidRDefault="00256A8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sede distrettuale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 xml:space="preserve">medico di base </w:t>
      </w:r>
      <w:r w:rsidRPr="00256A8D">
        <w:rPr>
          <w:rFonts w:ascii="VAG Rounded Std Light" w:hAnsi="VAG Rounded Std Light" w:cs="Arial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AdobePiStd"/>
          <w:szCs w:val="20"/>
        </w:rPr>
        <w:t xml:space="preserve"> </w:t>
      </w:r>
      <w:r w:rsidRPr="00256A8D">
        <w:rPr>
          <w:rFonts w:ascii="VAG Rounded Std Light" w:hAnsi="VAG Rounded Std Light" w:cs="Arial"/>
          <w:szCs w:val="20"/>
        </w:rPr>
        <w:t>altro_________________________</w:t>
      </w:r>
    </w:p>
    <w:p w:rsidR="00E25733" w:rsidRDefault="00E25733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</w:p>
    <w:p w:rsidR="00A464BD" w:rsidRDefault="00A464BD" w:rsidP="00E25733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Arial"/>
          <w:szCs w:val="20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CONTINUITÀ E ASSISTENZA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Arial"/>
          <w:b/>
          <w:bCs/>
          <w:i/>
          <w:iCs/>
          <w:szCs w:val="20"/>
        </w:rPr>
      </w:pPr>
      <w:r w:rsidRPr="00904656">
        <w:rPr>
          <w:rFonts w:ascii="VAG Rounded Std Light" w:hAnsi="VAG Rounded Std Light" w:cs="Arial"/>
          <w:b/>
          <w:bCs/>
          <w:i/>
          <w:iCs/>
          <w:szCs w:val="20"/>
        </w:rPr>
        <w:t>2. DAL PUNTO DI VISTA PRATICO L’INFERMIERE /TERAPISTA HA SODDISFATTO LE SUE ESIGENZE</w:t>
      </w:r>
    </w:p>
    <w:p w:rsidR="00256A8D" w:rsidRPr="00256A8D" w:rsidRDefault="00E25733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A suo parere i diversi operatori da cui è stata/o erano RECIPROCAMENTE INFORMATI della sua situazione?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sempre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abbastanza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No, quasi mai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Come ritiene l’ATTESA tra la prenotazione delle cure e il primo appuntamento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breve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breve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lunga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troppo lunga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ritiene che le INFORMAZIONI RICEVUTE sul programma delle cure siano chiare e complete?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È a conoscenza del suo PROGRAMMA DI CURE?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>così così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Gli operatori le hanno INSEGNATO ad affrontare con autonomia la situazione?</w:t>
      </w:r>
    </w:p>
    <w:p w:rsid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>così così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854FE4" w:rsidRDefault="00854FE4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256A8D" w:rsidRPr="00256A8D" w:rsidRDefault="00256A8D" w:rsidP="00D671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Arial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</w:rPr>
        <w:t>ORGANIZZAZIONE DEL SERVIZIO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3. È SODDISFATTO, IN GENERALE, DELL’ORGANIZZAZIONE DEL SERVIZIO</w:t>
      </w:r>
      <w:r w:rsidR="00697A67">
        <w:rPr>
          <w:rFonts w:ascii="VAG Rounded Std Light" w:hAnsi="VAG Rounded Std Light" w:cs="Tahoma"/>
          <w:b/>
          <w:bCs/>
          <w:i/>
          <w:iCs/>
          <w:szCs w:val="20"/>
        </w:rPr>
        <w:t xml:space="preserve"> </w:t>
      </w:r>
      <w:bookmarkStart w:id="0" w:name="_GoBack"/>
      <w:bookmarkEnd w:id="0"/>
      <w:r w:rsidR="00697A67">
        <w:rPr>
          <w:rFonts w:ascii="VAG Rounded Std Light" w:hAnsi="VAG Rounded Std Light" w:cs="Tahoma"/>
          <w:b/>
          <w:bCs/>
          <w:i/>
          <w:iCs/>
          <w:szCs w:val="20"/>
        </w:rPr>
        <w:t>ADI</w:t>
      </w:r>
      <w:r w:rsidR="00D67154">
        <w:rPr>
          <w:rFonts w:ascii="VAG Rounded Std Light" w:hAnsi="VAG Rounded Std Light" w:cs="Tahoma"/>
          <w:b/>
          <w:bCs/>
          <w:i/>
          <w:iCs/>
          <w:szCs w:val="20"/>
        </w:rPr>
        <w:t>?</w:t>
      </w:r>
    </w:p>
    <w:p w:rsidR="00256A8D" w:rsidRP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b/>
          <w:bCs/>
          <w:i/>
          <w:iCs/>
          <w:sz w:val="16"/>
          <w:szCs w:val="16"/>
        </w:rPr>
      </w:pPr>
      <w:r w:rsidRPr="00256A8D">
        <w:rPr>
          <w:rFonts w:ascii="VAG Rounded Std Light" w:hAnsi="VAG Rounded Std Light" w:cs="Tahoma"/>
          <w:i/>
          <w:iCs/>
          <w:sz w:val="16"/>
          <w:szCs w:val="16"/>
        </w:rPr>
        <w:lastRenderedPageBreak/>
        <w:t>(ORARI, TURNAZIONE DEL PERSONALE, ECC</w:t>
      </w:r>
      <w:r w:rsidRPr="00256A8D">
        <w:rPr>
          <w:rFonts w:ascii="VAG Rounded Std Light" w:hAnsi="VAG Rounded Std Light" w:cs="Tahoma"/>
          <w:bCs/>
          <w:i/>
          <w:iCs/>
          <w:sz w:val="16"/>
          <w:szCs w:val="16"/>
        </w:rPr>
        <w:t>)</w:t>
      </w:r>
      <w:r w:rsidRPr="00256A8D">
        <w:rPr>
          <w:rFonts w:ascii="VAG Rounded Std Light" w:hAnsi="VAG Rounded Std Light" w:cs="Tahoma"/>
          <w:b/>
          <w:bCs/>
          <w:i/>
          <w:iCs/>
          <w:sz w:val="16"/>
          <w:szCs w:val="16"/>
        </w:rPr>
        <w:t>?</w:t>
      </w:r>
    </w:p>
    <w:p w:rsidR="00256A8D" w:rsidRPr="00256A8D" w:rsidRDefault="00256A8D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 w:rsidR="00D67154"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256A8D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</w:t>
      </w:r>
      <w:proofErr w:type="spellStart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proofErr w:type="spellStart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="00256A8D"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256A8D" w:rsidRPr="00256A8D" w:rsidRDefault="00256A8D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="00D67154">
        <w:rPr>
          <w:rFonts w:ascii="VAG Rounded Std Light" w:hAnsi="VAG Rounded Std Light" w:cs="AdobePiStd"/>
          <w:sz w:val="18"/>
          <w:szCs w:val="18"/>
        </w:rPr>
        <w:t xml:space="preserve"> 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si ritiene soddisfatto degli ORARI per gli appuntamenti?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Gli operatori hanno rispettato i giorni e gli orari concordati?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sempre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sì,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No, quasi mai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È importante per lei che l’operatore sia lo stesso?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La turnazione degli operatori le ha creato difficoltà?</w:t>
      </w:r>
    </w:p>
    <w:p w:rsidR="00256A8D" w:rsidRDefault="00256A8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A464BD" w:rsidRDefault="00A464B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A464BD" w:rsidRPr="00256A8D" w:rsidRDefault="00A464BD" w:rsidP="00854FE4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VAG Rounded Std Light" w:hAnsi="VAG Rounded Std Light" w:cs="Tahoma"/>
          <w:szCs w:val="20"/>
        </w:rPr>
      </w:pPr>
    </w:p>
    <w:p w:rsidR="00256A8D" w:rsidRPr="00256A8D" w:rsidRDefault="00256A8D" w:rsidP="00256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AG Rounded Std Light" w:hAnsi="VAG Rounded Std Light" w:cs="Tahoma"/>
          <w:b/>
          <w:bCs/>
        </w:rPr>
      </w:pPr>
      <w:r w:rsidRPr="00256A8D">
        <w:rPr>
          <w:rFonts w:ascii="VAG Rounded Std Light" w:hAnsi="VAG Rounded Std Light" w:cs="Tahoma"/>
          <w:b/>
          <w:bCs/>
        </w:rPr>
        <w:t>AREA RELAZIONALE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 xml:space="preserve">4. È SODDISFATTO DEL RAPPORTO CHE SI È CREATO CON L’OPERATORE CHE SI È 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b/>
          <w:bCs/>
          <w:i/>
          <w:iCs/>
          <w:szCs w:val="20"/>
        </w:rPr>
      </w:pPr>
      <w:r w:rsidRPr="00256A8D">
        <w:rPr>
          <w:rFonts w:ascii="VAG Rounded Std Light" w:hAnsi="VAG Rounded Std Light" w:cs="Tahoma"/>
          <w:b/>
          <w:bCs/>
          <w:i/>
          <w:iCs/>
          <w:szCs w:val="20"/>
        </w:rPr>
        <w:t>OCCUPATO DI LEI?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rial"/>
          <w:b/>
          <w:bCs/>
          <w:sz w:val="18"/>
          <w:szCs w:val="18"/>
        </w:rPr>
      </w:pP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per nulla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poco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abbastanza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molto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non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Arial"/>
          <w:b/>
          <w:bCs/>
          <w:sz w:val="18"/>
          <w:szCs w:val="18"/>
        </w:rPr>
      </w:pP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      </w:t>
      </w:r>
      <w:proofErr w:type="spellStart"/>
      <w:r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 xml:space="preserve">  </w:t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così così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           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soddisfatto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</w:r>
      <w:r>
        <w:rPr>
          <w:rFonts w:ascii="VAG Rounded Std Light" w:hAnsi="VAG Rounded Std Light" w:cs="Arial"/>
          <w:b/>
          <w:bCs/>
          <w:sz w:val="18"/>
          <w:szCs w:val="18"/>
        </w:rPr>
        <w:t xml:space="preserve">  </w:t>
      </w:r>
      <w:proofErr w:type="spellStart"/>
      <w:r w:rsidRPr="00256A8D">
        <w:rPr>
          <w:rFonts w:ascii="VAG Rounded Std Light" w:hAnsi="VAG Rounded Std Light" w:cs="Arial"/>
          <w:b/>
          <w:bCs/>
          <w:sz w:val="18"/>
          <w:szCs w:val="18"/>
        </w:rPr>
        <w:t>soddisfatto</w:t>
      </w:r>
      <w:proofErr w:type="spellEnd"/>
      <w:r w:rsidRPr="00256A8D">
        <w:rPr>
          <w:rFonts w:ascii="VAG Rounded Std Light" w:hAnsi="VAG Rounded Std Light" w:cs="Arial"/>
          <w:b/>
          <w:bCs/>
          <w:sz w:val="18"/>
          <w:szCs w:val="18"/>
        </w:rPr>
        <w:t xml:space="preserve"> </w:t>
      </w:r>
      <w:r w:rsidRPr="00256A8D">
        <w:rPr>
          <w:rFonts w:ascii="VAG Rounded Std Light" w:hAnsi="VAG Rounded Std Light" w:cs="Arial"/>
          <w:b/>
          <w:bCs/>
          <w:sz w:val="18"/>
          <w:szCs w:val="18"/>
        </w:rPr>
        <w:tab/>
        <w:t>saprei</w:t>
      </w:r>
    </w:p>
    <w:p w:rsidR="00D67154" w:rsidRPr="00256A8D" w:rsidRDefault="00D67154" w:rsidP="00D6715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autoSpaceDE w:val="0"/>
        <w:autoSpaceDN w:val="0"/>
        <w:adjustRightInd w:val="0"/>
        <w:spacing w:before="0" w:beforeAutospacing="0" w:after="0" w:afterAutospacing="0"/>
        <w:ind w:firstLine="708"/>
        <w:rPr>
          <w:rFonts w:ascii="VAG Rounded Std Light" w:hAnsi="VAG Rounded Std Light" w:cs="AdobePiStd"/>
          <w:sz w:val="18"/>
          <w:szCs w:val="18"/>
        </w:rPr>
      </w:pPr>
      <w:r w:rsidRPr="00256A8D">
        <w:rPr>
          <w:rFonts w:ascii="VAG Rounded Std Light" w:eastAsia="MS Mincho" w:hAnsi="VAG Rounded Std Light" w:cs="MS Mincho"/>
          <w:sz w:val="18"/>
          <w:szCs w:val="18"/>
        </w:rPr>
        <w:t xml:space="preserve">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  <w:r w:rsidRPr="00256A8D">
        <w:rPr>
          <w:rFonts w:ascii="VAG Rounded Std Light" w:hAnsi="VAG Rounded Std Light" w:cs="AdobePiStd"/>
          <w:sz w:val="18"/>
          <w:szCs w:val="18"/>
        </w:rPr>
        <w:t xml:space="preserve"> </w:t>
      </w:r>
      <w:r w:rsidRPr="00256A8D">
        <w:rPr>
          <w:rFonts w:ascii="VAG Rounded Std Light" w:hAnsi="VAG Rounded Std Light" w:cs="AdobePiStd"/>
          <w:sz w:val="18"/>
          <w:szCs w:val="18"/>
        </w:rPr>
        <w:tab/>
        <w:t xml:space="preserve">      </w:t>
      </w:r>
      <w:r>
        <w:rPr>
          <w:rFonts w:ascii="VAG Rounded Std Light" w:hAnsi="VAG Rounded Std Light" w:cs="AdobePiStd"/>
          <w:sz w:val="18"/>
          <w:szCs w:val="18"/>
        </w:rPr>
        <w:t xml:space="preserve">               </w:t>
      </w:r>
      <w:r w:rsidRPr="00256A8D">
        <w:rPr>
          <w:rFonts w:ascii="Segoe UI Symbol" w:eastAsia="MS Mincho" w:hAnsi="Segoe UI Symbol" w:cs="Segoe UI Symbol"/>
          <w:sz w:val="18"/>
          <w:szCs w:val="18"/>
        </w:rPr>
        <w:t>❏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In particolare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szCs w:val="20"/>
        </w:rPr>
      </w:pPr>
      <w:r w:rsidRPr="00256A8D">
        <w:rPr>
          <w:rFonts w:ascii="VAG Rounded Std Light" w:hAnsi="VAG Rounded Std Light" w:cs="Tahoma"/>
          <w:szCs w:val="20"/>
        </w:rPr>
        <w:t>Quanto è soddisfatto della cortesia dimostrata dagli operatori?</w:t>
      </w:r>
    </w:p>
    <w:p w:rsidR="00256A8D" w:rsidRP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i/>
          <w:iCs/>
          <w:szCs w:val="20"/>
        </w:rPr>
      </w:pPr>
      <w:r w:rsidRPr="00256A8D">
        <w:rPr>
          <w:rFonts w:ascii="VAG Rounded Std Light" w:hAnsi="VAG Rounded Std Light" w:cs="Tahoma"/>
          <w:szCs w:val="20"/>
        </w:rPr>
        <w:t xml:space="preserve">Quanto è soddisfatto della disponibilità degli operatori ( </w:t>
      </w:r>
      <w:r w:rsidRPr="00256A8D">
        <w:rPr>
          <w:rFonts w:ascii="VAG Rounded Std Light" w:hAnsi="VAG Rounded Std Light" w:cs="Tahoma"/>
          <w:i/>
          <w:iCs/>
          <w:szCs w:val="20"/>
        </w:rPr>
        <w:t xml:space="preserve">ad ascoltare, alle spiegazioni, </w:t>
      </w:r>
      <w:proofErr w:type="spellStart"/>
      <w:r w:rsidRPr="00256A8D">
        <w:rPr>
          <w:rFonts w:ascii="VAG Rounded Std Light" w:hAnsi="VAG Rounded Std Light" w:cs="Tahoma"/>
          <w:i/>
          <w:iCs/>
          <w:szCs w:val="20"/>
        </w:rPr>
        <w:t>ecc</w:t>
      </w:r>
      <w:proofErr w:type="spellEnd"/>
      <w:r w:rsidRPr="00256A8D">
        <w:rPr>
          <w:rFonts w:ascii="VAG Rounded Std Light" w:hAnsi="VAG Rounded Std Light" w:cs="Tahoma"/>
          <w:i/>
          <w:iCs/>
          <w:szCs w:val="20"/>
        </w:rPr>
        <w:t>)</w:t>
      </w:r>
    </w:p>
    <w:p w:rsidR="00256A8D" w:rsidRDefault="00256A8D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per nulla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poco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così così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abbastanza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molto </w:t>
      </w:r>
      <w:r w:rsidRPr="00256A8D">
        <w:rPr>
          <w:rFonts w:ascii="VAG Rounded Std Light" w:hAnsi="VAG Rounded Std Light" w:cs="Tahoma"/>
          <w:szCs w:val="20"/>
        </w:rPr>
        <w:tab/>
      </w:r>
      <w:r w:rsidRPr="00256A8D">
        <w:rPr>
          <w:rFonts w:ascii="Segoe UI Symbol" w:eastAsia="MS Mincho" w:hAnsi="Segoe UI Symbol" w:cs="Segoe UI Symbol"/>
          <w:szCs w:val="20"/>
        </w:rPr>
        <w:t>❏</w:t>
      </w:r>
      <w:r w:rsidRPr="00256A8D">
        <w:rPr>
          <w:rFonts w:ascii="VAG Rounded Std Light" w:hAnsi="VAG Rounded Std Light" w:cs="Tahoma"/>
          <w:szCs w:val="20"/>
        </w:rPr>
        <w:t xml:space="preserve"> non saprei</w:t>
      </w: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p w:rsidR="00E93618" w:rsidRDefault="00E93618" w:rsidP="00256A8D">
      <w:pPr>
        <w:autoSpaceDE w:val="0"/>
        <w:autoSpaceDN w:val="0"/>
        <w:adjustRightInd w:val="0"/>
        <w:jc w:val="center"/>
        <w:rPr>
          <w:rFonts w:ascii="VAG Rounded Std Light" w:hAnsi="VAG Rounded Std Light" w:cs="Tahoma"/>
          <w:szCs w:val="20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1106"/>
        <w:gridCol w:w="1245"/>
        <w:gridCol w:w="1161"/>
        <w:gridCol w:w="1156"/>
        <w:gridCol w:w="1144"/>
        <w:gridCol w:w="1969"/>
      </w:tblGrid>
      <w:tr w:rsidR="00E25733" w:rsidRPr="00256A8D" w:rsidTr="00A464BD">
        <w:trPr>
          <w:trHeight w:hRule="exact" w:val="1473"/>
          <w:jc w:val="center"/>
        </w:trPr>
        <w:tc>
          <w:tcPr>
            <w:tcW w:w="1977" w:type="dxa"/>
            <w:vMerge w:val="restart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  <w:p w:rsidR="00256A8D" w:rsidRPr="00256A8D" w:rsidRDefault="00256A8D" w:rsidP="00427B7B">
            <w:pPr>
              <w:autoSpaceDE w:val="0"/>
              <w:autoSpaceDN w:val="0"/>
              <w:adjustRightInd w:val="0"/>
              <w:ind w:left="290" w:hanging="290"/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5. NEL COMPLESSO, QUANTO SI RITIENE SODDISFATTO DEL SERVIZIO ADI?</w:t>
            </w:r>
          </w:p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Per nulla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245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Poco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161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così così</w:t>
            </w:r>
          </w:p>
        </w:tc>
        <w:tc>
          <w:tcPr>
            <w:tcW w:w="1156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Abbastanza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144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Molto</w:t>
            </w:r>
            <w:r w:rsidR="00E25733">
              <w:rPr>
                <w:rFonts w:ascii="VAG Rounded Std Light" w:hAnsi="VAG Rounded Std Light" w:cs="Tahoma"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szCs w:val="20"/>
              </w:rPr>
              <w:t>soddisfatto</w:t>
            </w:r>
          </w:p>
        </w:tc>
        <w:tc>
          <w:tcPr>
            <w:tcW w:w="1969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Cs/>
                <w:szCs w:val="20"/>
              </w:rPr>
              <w:t>Non saprei</w:t>
            </w:r>
          </w:p>
        </w:tc>
      </w:tr>
      <w:tr w:rsidR="00E25733" w:rsidRPr="00256A8D" w:rsidTr="00854FE4">
        <w:trPr>
          <w:trHeight w:val="602"/>
          <w:jc w:val="center"/>
        </w:trPr>
        <w:tc>
          <w:tcPr>
            <w:tcW w:w="1977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24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61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56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44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69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256A8D" w:rsidRPr="00256A8D" w:rsidRDefault="00256A8D" w:rsidP="00E93618">
      <w:pPr>
        <w:autoSpaceDE w:val="0"/>
        <w:autoSpaceDN w:val="0"/>
        <w:adjustRightInd w:val="0"/>
        <w:spacing w:before="0" w:beforeAutospacing="0" w:after="0" w:afterAutospacing="0"/>
        <w:rPr>
          <w:rFonts w:ascii="VAG Rounded Std Light" w:hAnsi="VAG Rounded Std Light" w:cs="Tahoma"/>
          <w:szCs w:val="20"/>
        </w:rPr>
      </w:pP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7"/>
        <w:gridCol w:w="1800"/>
        <w:gridCol w:w="1980"/>
        <w:gridCol w:w="1975"/>
        <w:gridCol w:w="1973"/>
      </w:tblGrid>
      <w:tr w:rsidR="00256A8D" w:rsidRPr="00256A8D" w:rsidTr="00E93618">
        <w:trPr>
          <w:trHeight w:hRule="exact" w:val="991"/>
          <w:jc w:val="center"/>
        </w:trPr>
        <w:tc>
          <w:tcPr>
            <w:tcW w:w="2077" w:type="dxa"/>
            <w:vMerge w:val="restart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6.</w:t>
            </w:r>
            <w:r w:rsidRPr="00256A8D">
              <w:rPr>
                <w:rFonts w:ascii="VAG Rounded Std Light" w:hAnsi="VAG Rounded Std Light" w:cs="Tahoma"/>
                <w:b/>
                <w:bCs/>
                <w:szCs w:val="20"/>
              </w:rPr>
              <w:t xml:space="preserve"> </w:t>
            </w:r>
            <w:r w:rsidRPr="00256A8D">
              <w:rPr>
                <w:rFonts w:ascii="VAG Rounded Std Light" w:hAnsi="VAG Rounded Std Light" w:cs="Arial"/>
                <w:b/>
                <w:bCs/>
                <w:sz w:val="18"/>
                <w:szCs w:val="18"/>
              </w:rPr>
              <w:t>NEL COMPLESSO, COME GIUDICA LA QUALITÀ DELLA VITA IN QUESTO MOMENTO?</w:t>
            </w:r>
          </w:p>
        </w:tc>
        <w:tc>
          <w:tcPr>
            <w:tcW w:w="180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Migliorata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Come prima</w:t>
            </w:r>
          </w:p>
        </w:tc>
        <w:tc>
          <w:tcPr>
            <w:tcW w:w="1975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Peggiorata</w:t>
            </w:r>
          </w:p>
        </w:tc>
        <w:tc>
          <w:tcPr>
            <w:tcW w:w="1973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Cs/>
                <w:szCs w:val="20"/>
              </w:rPr>
              <w:t>Non saprei</w:t>
            </w:r>
          </w:p>
        </w:tc>
      </w:tr>
      <w:tr w:rsidR="00256A8D" w:rsidRPr="00256A8D" w:rsidTr="00E93618">
        <w:trPr>
          <w:trHeight w:hRule="exact" w:val="579"/>
          <w:jc w:val="center"/>
        </w:trPr>
        <w:tc>
          <w:tcPr>
            <w:tcW w:w="2077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800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7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73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256A8D" w:rsidRPr="00256A8D" w:rsidRDefault="00256A8D" w:rsidP="00E93618">
      <w:pPr>
        <w:spacing w:before="0" w:beforeAutospacing="0" w:after="0" w:afterAutospacing="0"/>
        <w:rPr>
          <w:rFonts w:ascii="VAG Rounded Std Light" w:hAnsi="VAG Rounded Std Light" w:cs="Tahoma"/>
          <w:szCs w:val="20"/>
        </w:rPr>
      </w:pP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106"/>
        <w:gridCol w:w="1247"/>
        <w:gridCol w:w="1162"/>
        <w:gridCol w:w="1138"/>
        <w:gridCol w:w="1145"/>
        <w:gridCol w:w="1980"/>
      </w:tblGrid>
      <w:tr w:rsidR="00256A8D" w:rsidRPr="00256A8D" w:rsidTr="00D67154">
        <w:trPr>
          <w:trHeight w:hRule="exact" w:val="1134"/>
          <w:jc w:val="center"/>
        </w:trPr>
        <w:tc>
          <w:tcPr>
            <w:tcW w:w="1980" w:type="dxa"/>
            <w:vMerge w:val="restart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ind w:left="290" w:hanging="290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5. NEL COMPLESSO,</w:t>
            </w:r>
            <w:r w:rsidR="00E25733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 xml:space="preserve"> </w:t>
            </w:r>
            <w:r w:rsidRPr="00256A8D">
              <w:rPr>
                <w:rFonts w:ascii="VAG Rounded Std Light" w:hAnsi="VAG Rounded Std Light" w:cs="Tahoma"/>
                <w:b/>
                <w:bCs/>
                <w:sz w:val="18"/>
                <w:szCs w:val="18"/>
              </w:rPr>
              <w:t>COME VA IN GENERALE LA SUA SALUTE VITA IN QUESTO MOMENTO?</w:t>
            </w: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256A8D" w:rsidRDefault="00256A8D" w:rsidP="00854FE4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Bene</w:t>
            </w:r>
          </w:p>
        </w:tc>
        <w:tc>
          <w:tcPr>
            <w:tcW w:w="1247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Piuttosto bene</w:t>
            </w:r>
          </w:p>
        </w:tc>
        <w:tc>
          <w:tcPr>
            <w:tcW w:w="1162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Così così</w:t>
            </w:r>
          </w:p>
        </w:tc>
        <w:tc>
          <w:tcPr>
            <w:tcW w:w="1138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Male</w:t>
            </w:r>
          </w:p>
        </w:tc>
        <w:tc>
          <w:tcPr>
            <w:tcW w:w="1145" w:type="dxa"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256A8D">
              <w:rPr>
                <w:rFonts w:ascii="VAG Rounded Std Light" w:hAnsi="VAG Rounded Std Light" w:cs="Tahoma"/>
                <w:szCs w:val="20"/>
              </w:rPr>
              <w:t>Piuttosto male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256A8D" w:rsidRDefault="00256A8D" w:rsidP="00E25733">
            <w:pPr>
              <w:autoSpaceDE w:val="0"/>
              <w:autoSpaceDN w:val="0"/>
              <w:adjustRightInd w:val="0"/>
              <w:jc w:val="center"/>
              <w:rPr>
                <w:rFonts w:ascii="VAG Rounded Std Light" w:hAnsi="VAG Rounded Std Light" w:cs="Tahoma"/>
                <w:szCs w:val="20"/>
              </w:rPr>
            </w:pPr>
            <w:r w:rsidRPr="00D67154">
              <w:rPr>
                <w:rFonts w:ascii="VAG Rounded Std Light" w:hAnsi="VAG Rounded Std Light" w:cs="Tahoma"/>
                <w:szCs w:val="20"/>
              </w:rPr>
              <w:t>Non saprei</w:t>
            </w:r>
          </w:p>
        </w:tc>
      </w:tr>
      <w:tr w:rsidR="00256A8D" w:rsidRPr="00256A8D" w:rsidTr="00D67154">
        <w:trPr>
          <w:trHeight w:hRule="exact" w:val="851"/>
          <w:jc w:val="center"/>
        </w:trPr>
        <w:tc>
          <w:tcPr>
            <w:tcW w:w="1980" w:type="dxa"/>
            <w:vMerge/>
            <w:shd w:val="clear" w:color="auto" w:fill="E0E0E0"/>
            <w:vAlign w:val="center"/>
          </w:tcPr>
          <w:p w:rsidR="00256A8D" w:rsidRPr="00256A8D" w:rsidRDefault="00256A8D" w:rsidP="00427B7B">
            <w:pPr>
              <w:autoSpaceDE w:val="0"/>
              <w:autoSpaceDN w:val="0"/>
              <w:adjustRightInd w:val="0"/>
              <w:ind w:left="180"/>
              <w:rPr>
                <w:rFonts w:ascii="VAG Rounded Std Light" w:hAnsi="VAG Rounded Std Light" w:cs="Tahoma"/>
                <w:szCs w:val="20"/>
              </w:rPr>
            </w:pPr>
          </w:p>
        </w:tc>
        <w:tc>
          <w:tcPr>
            <w:tcW w:w="1106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247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62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38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145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  <w:tc>
          <w:tcPr>
            <w:tcW w:w="1980" w:type="dxa"/>
            <w:shd w:val="clear" w:color="auto" w:fill="E0E0E0"/>
            <w:vAlign w:val="center"/>
          </w:tcPr>
          <w:p w:rsidR="00256A8D" w:rsidRPr="00D67154" w:rsidRDefault="00256A8D" w:rsidP="00D67154">
            <w:pPr>
              <w:autoSpaceDE w:val="0"/>
              <w:autoSpaceDN w:val="0"/>
              <w:adjustRightInd w:val="0"/>
              <w:jc w:val="center"/>
              <w:rPr>
                <w:rFonts w:ascii="Segoe UI Symbol" w:eastAsia="MS Mincho" w:hAnsi="Segoe UI Symbol" w:cs="Segoe UI Symbol"/>
                <w:szCs w:val="20"/>
              </w:rPr>
            </w:pPr>
            <w:r w:rsidRPr="00256A8D">
              <w:rPr>
                <w:rFonts w:ascii="Segoe UI Symbol" w:eastAsia="MS Mincho" w:hAnsi="Segoe UI Symbol" w:cs="Segoe UI Symbol"/>
                <w:szCs w:val="20"/>
              </w:rPr>
              <w:t>❏</w:t>
            </w:r>
          </w:p>
        </w:tc>
      </w:tr>
    </w:tbl>
    <w:p w:rsidR="00E93618" w:rsidRDefault="00E93618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sz w:val="22"/>
        </w:rPr>
      </w:pP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>EVENTUALI OSSERVAZIONI</w:t>
      </w:r>
    </w:p>
    <w:p w:rsidR="00256A8D" w:rsidRPr="00256A8D" w:rsidRDefault="00256A8D" w:rsidP="00256A8D">
      <w:pPr>
        <w:autoSpaceDE w:val="0"/>
        <w:autoSpaceDN w:val="0"/>
        <w:adjustRightInd w:val="0"/>
        <w:spacing w:line="360" w:lineRule="auto"/>
        <w:rPr>
          <w:rFonts w:ascii="VAG Rounded Std Light" w:hAnsi="VAG Rounded Std Light" w:cs="Tahoma"/>
          <w:b/>
          <w:bCs/>
          <w:sz w:val="22"/>
        </w:rPr>
      </w:pPr>
      <w:r w:rsidRPr="00256A8D">
        <w:rPr>
          <w:rFonts w:ascii="VAG Rounded Std Light" w:hAnsi="VAG Rounded Std Light" w:cs="Tahoma"/>
          <w:b/>
          <w:bCs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93618">
        <w:rPr>
          <w:rFonts w:ascii="VAG Rounded Std Light" w:hAnsi="VAG Rounded Std Light" w:cs="Tahoma"/>
          <w:b/>
          <w:bCs/>
          <w:sz w:val="22"/>
        </w:rPr>
        <w:t>……………………………………………………………………………</w:t>
      </w:r>
      <w:r w:rsidRPr="00256A8D">
        <w:rPr>
          <w:rFonts w:ascii="VAG Rounded Std Light" w:hAnsi="VAG Rounded Std Light" w:cs="Tahoma"/>
          <w:b/>
          <w:bCs/>
          <w:sz w:val="22"/>
        </w:rPr>
        <w:t>……………</w:t>
      </w:r>
    </w:p>
    <w:p w:rsidR="00256A8D" w:rsidRPr="00256A8D" w:rsidRDefault="00256A8D" w:rsidP="00256A8D">
      <w:pPr>
        <w:autoSpaceDE w:val="0"/>
        <w:autoSpaceDN w:val="0"/>
        <w:adjustRightInd w:val="0"/>
        <w:rPr>
          <w:rFonts w:ascii="VAG Rounded Std Light" w:hAnsi="VAG Rounded Std Light" w:cs="Tahoma"/>
          <w:b/>
          <w:bCs/>
          <w:i/>
          <w:iCs/>
          <w:sz w:val="18"/>
          <w:szCs w:val="18"/>
        </w:rPr>
      </w:pPr>
    </w:p>
    <w:p w:rsidR="00256A8D" w:rsidRPr="00256A8D" w:rsidRDefault="00256A8D" w:rsidP="00256A8D">
      <w:pPr>
        <w:autoSpaceDE w:val="0"/>
        <w:autoSpaceDN w:val="0"/>
        <w:adjustRightInd w:val="0"/>
        <w:spacing w:line="360" w:lineRule="auto"/>
        <w:jc w:val="both"/>
        <w:rPr>
          <w:rFonts w:ascii="VAG Rounded Std Light" w:hAnsi="VAG Rounded Std Light" w:cs="Tahoma"/>
          <w:b/>
          <w:bCs/>
          <w:i/>
          <w:iCs/>
          <w:sz w:val="18"/>
          <w:szCs w:val="18"/>
        </w:rPr>
      </w:pP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Nel ringraziarLa della cortese collaborazione, si informa che i risultati della presente indagine saranno</w:t>
      </w:r>
      <w:r w:rsidR="00854FE4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 xml:space="preserve"> </w:t>
      </w: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pubblicati annualmente a cura dell’Ufficio Relazioni con il Pubblico di questa struttura, e potranno essere</w:t>
      </w:r>
      <w:r w:rsidR="00854FE4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 xml:space="preserve"> </w:t>
      </w: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messi a Sua disposizione.</w:t>
      </w:r>
    </w:p>
    <w:p w:rsidR="00685E6F" w:rsidRPr="00256A8D" w:rsidRDefault="00256A8D" w:rsidP="00A464BD">
      <w:pPr>
        <w:autoSpaceDE w:val="0"/>
        <w:autoSpaceDN w:val="0"/>
        <w:adjustRightInd w:val="0"/>
        <w:jc w:val="right"/>
        <w:rPr>
          <w:rFonts w:ascii="VAG Rounded Std Light" w:hAnsi="VAG Rounded Std Light"/>
        </w:rPr>
      </w:pPr>
      <w:r w:rsidRPr="00256A8D">
        <w:rPr>
          <w:rFonts w:ascii="VAG Rounded Std Light" w:hAnsi="VAG Rounded Std Light" w:cs="Tahoma"/>
          <w:b/>
          <w:bCs/>
          <w:i/>
          <w:iCs/>
          <w:sz w:val="18"/>
          <w:szCs w:val="18"/>
        </w:rPr>
        <w:t>La Direzione</w:t>
      </w:r>
    </w:p>
    <w:sectPr w:rsidR="00685E6F" w:rsidRPr="00256A8D" w:rsidSect="0081185B"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3005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A8D" w:rsidRDefault="004E2A8D" w:rsidP="000F7498">
      <w:pPr>
        <w:spacing w:before="0" w:after="0"/>
      </w:pPr>
      <w:r>
        <w:separator/>
      </w:r>
    </w:p>
  </w:endnote>
  <w:endnote w:type="continuationSeparator" w:id="0">
    <w:p w:rsidR="004E2A8D" w:rsidRDefault="004E2A8D" w:rsidP="000F74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AG Rounded Std Thi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Pi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BD2" w:rsidRDefault="0090523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9504" behindDoc="1" locked="0" layoutInCell="1" allowOverlap="1" wp14:anchorId="16177583" wp14:editId="1D03EFD8">
          <wp:simplePos x="0" y="0"/>
          <wp:positionH relativeFrom="column">
            <wp:posOffset>113665</wp:posOffset>
          </wp:positionH>
          <wp:positionV relativeFrom="paragraph">
            <wp:posOffset>274955</wp:posOffset>
          </wp:positionV>
          <wp:extent cx="5852160" cy="472440"/>
          <wp:effectExtent l="0" t="0" r="0" b="38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16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2DF1" w:rsidRPr="0090523A" w:rsidRDefault="00B02DF1">
    <w:pPr>
      <w:pStyle w:val="Pidipagina"/>
      <w:rPr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C4" w:rsidRDefault="0090523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110C77B0" wp14:editId="26585083">
          <wp:simplePos x="0" y="0"/>
          <wp:positionH relativeFrom="column">
            <wp:posOffset>106680</wp:posOffset>
          </wp:positionH>
          <wp:positionV relativeFrom="paragraph">
            <wp:posOffset>113665</wp:posOffset>
          </wp:positionV>
          <wp:extent cx="5852160" cy="472440"/>
          <wp:effectExtent l="0" t="0" r="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16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4DC4" w:rsidRDefault="00D94DC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A8D" w:rsidRDefault="004E2A8D" w:rsidP="000F7498">
      <w:pPr>
        <w:spacing w:before="0" w:after="0"/>
      </w:pPr>
      <w:r>
        <w:separator/>
      </w:r>
    </w:p>
  </w:footnote>
  <w:footnote w:type="continuationSeparator" w:id="0">
    <w:p w:rsidR="004E2A8D" w:rsidRDefault="004E2A8D" w:rsidP="000F749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C4" w:rsidRDefault="0090523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6432" behindDoc="1" locked="0" layoutInCell="1" allowOverlap="1" wp14:anchorId="3B14EF5C" wp14:editId="2D2F779C">
          <wp:simplePos x="0" y="0"/>
          <wp:positionH relativeFrom="column">
            <wp:posOffset>5080</wp:posOffset>
          </wp:positionH>
          <wp:positionV relativeFrom="paragraph">
            <wp:posOffset>-1655445</wp:posOffset>
          </wp:positionV>
          <wp:extent cx="1880616" cy="1981200"/>
          <wp:effectExtent l="0" t="0" r="571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-ilgabbia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16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14408"/>
    <w:multiLevelType w:val="hybridMultilevel"/>
    <w:tmpl w:val="A8D0A914"/>
    <w:lvl w:ilvl="0" w:tplc="4262FAA8">
      <w:start w:val="18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A2AAF"/>
    <w:multiLevelType w:val="multilevel"/>
    <w:tmpl w:val="DEB8B3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2ED43457"/>
    <w:multiLevelType w:val="hybridMultilevel"/>
    <w:tmpl w:val="E604DA1C"/>
    <w:lvl w:ilvl="0" w:tplc="25FA5186">
      <w:start w:val="1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64F00"/>
    <w:multiLevelType w:val="hybridMultilevel"/>
    <w:tmpl w:val="76A6333C"/>
    <w:lvl w:ilvl="0" w:tplc="81BED002"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276176"/>
    <w:multiLevelType w:val="hybridMultilevel"/>
    <w:tmpl w:val="BC58EC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84A9A"/>
    <w:multiLevelType w:val="hybridMultilevel"/>
    <w:tmpl w:val="3DAC39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550"/>
    <w:multiLevelType w:val="hybridMultilevel"/>
    <w:tmpl w:val="2EA86CC0"/>
    <w:lvl w:ilvl="0" w:tplc="33EEB8EE">
      <w:start w:val="1"/>
      <w:numFmt w:val="bullet"/>
      <w:lvlText w:val="-"/>
      <w:lvlJc w:val="left"/>
      <w:pPr>
        <w:ind w:left="720" w:hanging="360"/>
      </w:pPr>
      <w:rPr>
        <w:rFonts w:ascii="VAG Rounded Std Thin" w:eastAsiaTheme="minorHAnsi" w:hAnsi="VAG Rounded Std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9362C"/>
    <w:multiLevelType w:val="hybridMultilevel"/>
    <w:tmpl w:val="2D9659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7FF"/>
    <w:rsid w:val="0000431C"/>
    <w:rsid w:val="0001715B"/>
    <w:rsid w:val="0003142A"/>
    <w:rsid w:val="0003644E"/>
    <w:rsid w:val="00057202"/>
    <w:rsid w:val="00063DD7"/>
    <w:rsid w:val="00072B39"/>
    <w:rsid w:val="000748B5"/>
    <w:rsid w:val="000866AA"/>
    <w:rsid w:val="00091B64"/>
    <w:rsid w:val="000A36AB"/>
    <w:rsid w:val="000E4DA2"/>
    <w:rsid w:val="000F09BE"/>
    <w:rsid w:val="000F7498"/>
    <w:rsid w:val="0010419D"/>
    <w:rsid w:val="0010465E"/>
    <w:rsid w:val="00116CF3"/>
    <w:rsid w:val="00126E31"/>
    <w:rsid w:val="00131F60"/>
    <w:rsid w:val="0013480F"/>
    <w:rsid w:val="001421EC"/>
    <w:rsid w:val="00154D4B"/>
    <w:rsid w:val="00171BBC"/>
    <w:rsid w:val="00181207"/>
    <w:rsid w:val="00181733"/>
    <w:rsid w:val="00183795"/>
    <w:rsid w:val="001872AC"/>
    <w:rsid w:val="001A7887"/>
    <w:rsid w:val="001B154E"/>
    <w:rsid w:val="001C3731"/>
    <w:rsid w:val="001C41DC"/>
    <w:rsid w:val="001C4AAF"/>
    <w:rsid w:val="001E31DF"/>
    <w:rsid w:val="001F5FBE"/>
    <w:rsid w:val="00201657"/>
    <w:rsid w:val="002030D8"/>
    <w:rsid w:val="0020573F"/>
    <w:rsid w:val="002106CE"/>
    <w:rsid w:val="00230B60"/>
    <w:rsid w:val="00231F3E"/>
    <w:rsid w:val="0025069A"/>
    <w:rsid w:val="00250F0D"/>
    <w:rsid w:val="00253AC3"/>
    <w:rsid w:val="00256A8D"/>
    <w:rsid w:val="002625E4"/>
    <w:rsid w:val="00265DF5"/>
    <w:rsid w:val="00272394"/>
    <w:rsid w:val="002729BE"/>
    <w:rsid w:val="002B7B3B"/>
    <w:rsid w:val="002D68FE"/>
    <w:rsid w:val="00300000"/>
    <w:rsid w:val="003131CE"/>
    <w:rsid w:val="00330B1F"/>
    <w:rsid w:val="00332CDC"/>
    <w:rsid w:val="00332D1A"/>
    <w:rsid w:val="003332D7"/>
    <w:rsid w:val="003435B2"/>
    <w:rsid w:val="00344358"/>
    <w:rsid w:val="0035125D"/>
    <w:rsid w:val="00363CF6"/>
    <w:rsid w:val="003727B6"/>
    <w:rsid w:val="00390B49"/>
    <w:rsid w:val="00392118"/>
    <w:rsid w:val="00394E77"/>
    <w:rsid w:val="003A686E"/>
    <w:rsid w:val="003B29C6"/>
    <w:rsid w:val="003B6C5F"/>
    <w:rsid w:val="003F7ECD"/>
    <w:rsid w:val="004066EF"/>
    <w:rsid w:val="0041130A"/>
    <w:rsid w:val="00413F1B"/>
    <w:rsid w:val="004370DD"/>
    <w:rsid w:val="00437640"/>
    <w:rsid w:val="00455E2B"/>
    <w:rsid w:val="00457B5C"/>
    <w:rsid w:val="0046795E"/>
    <w:rsid w:val="004A475B"/>
    <w:rsid w:val="004B2627"/>
    <w:rsid w:val="004E2A8D"/>
    <w:rsid w:val="00533F1A"/>
    <w:rsid w:val="0055322E"/>
    <w:rsid w:val="00581928"/>
    <w:rsid w:val="005904AA"/>
    <w:rsid w:val="005A5C16"/>
    <w:rsid w:val="005B7B80"/>
    <w:rsid w:val="005C16DF"/>
    <w:rsid w:val="005C5482"/>
    <w:rsid w:val="005D2798"/>
    <w:rsid w:val="005D7D90"/>
    <w:rsid w:val="005E21C3"/>
    <w:rsid w:val="005E7437"/>
    <w:rsid w:val="005F4042"/>
    <w:rsid w:val="00611DA3"/>
    <w:rsid w:val="00651F20"/>
    <w:rsid w:val="006544CA"/>
    <w:rsid w:val="006742BE"/>
    <w:rsid w:val="00675148"/>
    <w:rsid w:val="00685E6F"/>
    <w:rsid w:val="00697A67"/>
    <w:rsid w:val="006B11E7"/>
    <w:rsid w:val="006E2CC1"/>
    <w:rsid w:val="006F23E9"/>
    <w:rsid w:val="006F2D5C"/>
    <w:rsid w:val="006F596F"/>
    <w:rsid w:val="006F6FFF"/>
    <w:rsid w:val="00705068"/>
    <w:rsid w:val="00724D7C"/>
    <w:rsid w:val="00746520"/>
    <w:rsid w:val="007525E0"/>
    <w:rsid w:val="00753EA9"/>
    <w:rsid w:val="0075634B"/>
    <w:rsid w:val="007663DA"/>
    <w:rsid w:val="00774782"/>
    <w:rsid w:val="007965F4"/>
    <w:rsid w:val="007A709E"/>
    <w:rsid w:val="007B1F3B"/>
    <w:rsid w:val="007B4BF8"/>
    <w:rsid w:val="007C07FF"/>
    <w:rsid w:val="007D2371"/>
    <w:rsid w:val="007D7D4C"/>
    <w:rsid w:val="007E34CA"/>
    <w:rsid w:val="007F0915"/>
    <w:rsid w:val="007F1366"/>
    <w:rsid w:val="00803CBE"/>
    <w:rsid w:val="0081185B"/>
    <w:rsid w:val="00811B18"/>
    <w:rsid w:val="00820248"/>
    <w:rsid w:val="00854FE4"/>
    <w:rsid w:val="0085568D"/>
    <w:rsid w:val="00856C1C"/>
    <w:rsid w:val="00864A98"/>
    <w:rsid w:val="00871E4E"/>
    <w:rsid w:val="00893162"/>
    <w:rsid w:val="008A0D32"/>
    <w:rsid w:val="008B197E"/>
    <w:rsid w:val="008C2796"/>
    <w:rsid w:val="008C6E7A"/>
    <w:rsid w:val="008D0215"/>
    <w:rsid w:val="008D7754"/>
    <w:rsid w:val="008F244B"/>
    <w:rsid w:val="00904656"/>
    <w:rsid w:val="0090523A"/>
    <w:rsid w:val="00907F29"/>
    <w:rsid w:val="00917C35"/>
    <w:rsid w:val="0092253B"/>
    <w:rsid w:val="00935E1D"/>
    <w:rsid w:val="009451A2"/>
    <w:rsid w:val="009551D5"/>
    <w:rsid w:val="009A7C42"/>
    <w:rsid w:val="009B680D"/>
    <w:rsid w:val="009C360B"/>
    <w:rsid w:val="009D48C1"/>
    <w:rsid w:val="009E4967"/>
    <w:rsid w:val="009F7805"/>
    <w:rsid w:val="00A03013"/>
    <w:rsid w:val="00A0360A"/>
    <w:rsid w:val="00A10656"/>
    <w:rsid w:val="00A17BD2"/>
    <w:rsid w:val="00A17E8D"/>
    <w:rsid w:val="00A32FAF"/>
    <w:rsid w:val="00A463E4"/>
    <w:rsid w:val="00A464BD"/>
    <w:rsid w:val="00A65D64"/>
    <w:rsid w:val="00A67F6C"/>
    <w:rsid w:val="00A705CF"/>
    <w:rsid w:val="00AA678E"/>
    <w:rsid w:val="00AB49C3"/>
    <w:rsid w:val="00AD2066"/>
    <w:rsid w:val="00AF2009"/>
    <w:rsid w:val="00B02DF1"/>
    <w:rsid w:val="00B21EDD"/>
    <w:rsid w:val="00B23750"/>
    <w:rsid w:val="00B37918"/>
    <w:rsid w:val="00B50195"/>
    <w:rsid w:val="00B52C5C"/>
    <w:rsid w:val="00B64B4D"/>
    <w:rsid w:val="00B651DC"/>
    <w:rsid w:val="00B65B4C"/>
    <w:rsid w:val="00B7727E"/>
    <w:rsid w:val="00B952B8"/>
    <w:rsid w:val="00BA5EFA"/>
    <w:rsid w:val="00BD3403"/>
    <w:rsid w:val="00BD53F9"/>
    <w:rsid w:val="00BE0618"/>
    <w:rsid w:val="00BE136B"/>
    <w:rsid w:val="00BE1D0A"/>
    <w:rsid w:val="00BE7DAD"/>
    <w:rsid w:val="00BF6281"/>
    <w:rsid w:val="00BF713D"/>
    <w:rsid w:val="00C15B78"/>
    <w:rsid w:val="00C2374A"/>
    <w:rsid w:val="00C32F8B"/>
    <w:rsid w:val="00C348E2"/>
    <w:rsid w:val="00C400DB"/>
    <w:rsid w:val="00C560F9"/>
    <w:rsid w:val="00C56223"/>
    <w:rsid w:val="00C71982"/>
    <w:rsid w:val="00C77BBE"/>
    <w:rsid w:val="00C82535"/>
    <w:rsid w:val="00C92A0B"/>
    <w:rsid w:val="00CA7FD8"/>
    <w:rsid w:val="00CD708B"/>
    <w:rsid w:val="00CD7DD1"/>
    <w:rsid w:val="00CF179A"/>
    <w:rsid w:val="00CF6FC9"/>
    <w:rsid w:val="00D051F3"/>
    <w:rsid w:val="00D57E3B"/>
    <w:rsid w:val="00D67154"/>
    <w:rsid w:val="00D74915"/>
    <w:rsid w:val="00D9359A"/>
    <w:rsid w:val="00D94DC4"/>
    <w:rsid w:val="00DA73B8"/>
    <w:rsid w:val="00DA7759"/>
    <w:rsid w:val="00DB5771"/>
    <w:rsid w:val="00DC0EB3"/>
    <w:rsid w:val="00DC233E"/>
    <w:rsid w:val="00E0744D"/>
    <w:rsid w:val="00E12DCF"/>
    <w:rsid w:val="00E142F3"/>
    <w:rsid w:val="00E169AC"/>
    <w:rsid w:val="00E25733"/>
    <w:rsid w:val="00E4533E"/>
    <w:rsid w:val="00E478B0"/>
    <w:rsid w:val="00E51BD6"/>
    <w:rsid w:val="00E80D85"/>
    <w:rsid w:val="00E917B0"/>
    <w:rsid w:val="00E92DB3"/>
    <w:rsid w:val="00E93618"/>
    <w:rsid w:val="00EE278D"/>
    <w:rsid w:val="00EE544D"/>
    <w:rsid w:val="00EE7E58"/>
    <w:rsid w:val="00EF2560"/>
    <w:rsid w:val="00EF4DB6"/>
    <w:rsid w:val="00F07EF7"/>
    <w:rsid w:val="00F15965"/>
    <w:rsid w:val="00F24BFB"/>
    <w:rsid w:val="00F50893"/>
    <w:rsid w:val="00F61507"/>
    <w:rsid w:val="00F632DA"/>
    <w:rsid w:val="00F648C0"/>
    <w:rsid w:val="00F73372"/>
    <w:rsid w:val="00F802CE"/>
    <w:rsid w:val="00F84F8E"/>
    <w:rsid w:val="00F9746C"/>
    <w:rsid w:val="00FB1325"/>
    <w:rsid w:val="00FD73D1"/>
    <w:rsid w:val="00FE58DA"/>
    <w:rsid w:val="00FE5FD9"/>
    <w:rsid w:val="00FE6824"/>
    <w:rsid w:val="00FE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AG Rounded Std Thin" w:eastAsiaTheme="minorHAnsi" w:hAnsi="VAG Rounded Std Thin" w:cstheme="minorBidi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F6FC9"/>
    <w:pPr>
      <w:keepNext/>
      <w:spacing w:before="0" w:beforeAutospacing="0" w:after="0" w:afterAutospacing="0"/>
      <w:outlineLvl w:val="2"/>
    </w:pPr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F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7E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0F7498"/>
  </w:style>
  <w:style w:type="paragraph" w:styleId="Pidipagina">
    <w:name w:val="footer"/>
    <w:basedOn w:val="Normale"/>
    <w:link w:val="PidipaginaCarattere"/>
    <w:uiPriority w:val="99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498"/>
  </w:style>
  <w:style w:type="character" w:styleId="Collegamentoipertestuale">
    <w:name w:val="Hyperlink"/>
    <w:basedOn w:val="Carpredefinitoparagrafo"/>
    <w:uiPriority w:val="99"/>
    <w:unhideWhenUsed/>
    <w:rsid w:val="00B02DF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DF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D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727E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2FA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32FA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866A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CF6FC9"/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NormaleWeb">
    <w:name w:val="Normal (Web)"/>
    <w:basedOn w:val="Normale"/>
    <w:uiPriority w:val="99"/>
    <w:semiHidden/>
    <w:rsid w:val="00CF6FC9"/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32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32D1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32D1A"/>
  </w:style>
  <w:style w:type="paragraph" w:customStyle="1" w:styleId="Standard">
    <w:name w:val="Standard"/>
    <w:rsid w:val="00330B1F"/>
    <w:pPr>
      <w:suppressAutoHyphens/>
      <w:autoSpaceDN w:val="0"/>
      <w:spacing w:before="0" w:beforeAutospacing="0" w:after="200" w:afterAutospacing="0" w:line="276" w:lineRule="auto"/>
    </w:pPr>
    <w:rPr>
      <w:rFonts w:ascii="Calibri" w:eastAsia="SimSun" w:hAnsi="Calibri" w:cs="F"/>
      <w:kern w:val="3"/>
      <w:sz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B680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B680D"/>
    <w:rPr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7E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F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symbol">
    <w:name w:val="symbol"/>
    <w:basedOn w:val="Carpredefinitoparagrafo"/>
    <w:rsid w:val="001F5FBE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71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713D"/>
    <w:rPr>
      <w:sz w:val="16"/>
      <w:szCs w:val="16"/>
    </w:rPr>
  </w:style>
  <w:style w:type="paragraph" w:styleId="Nessunaspaziatura">
    <w:name w:val="No Spacing"/>
    <w:uiPriority w:val="1"/>
    <w:qFormat/>
    <w:rsid w:val="00230B60"/>
    <w:pPr>
      <w:spacing w:before="0"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AG Rounded Std Thin" w:eastAsiaTheme="minorHAnsi" w:hAnsi="VAG Rounded Std Thin" w:cstheme="minorBidi"/>
        <w:szCs w:val="22"/>
        <w:lang w:val="it-IT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32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qFormat/>
    <w:rsid w:val="00CF6FC9"/>
    <w:pPr>
      <w:keepNext/>
      <w:spacing w:before="0" w:beforeAutospacing="0" w:after="0" w:afterAutospacing="0"/>
      <w:outlineLvl w:val="2"/>
    </w:pPr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F5F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7E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0F7498"/>
  </w:style>
  <w:style w:type="paragraph" w:styleId="Pidipagina">
    <w:name w:val="footer"/>
    <w:basedOn w:val="Normale"/>
    <w:link w:val="PidipaginaCarattere"/>
    <w:uiPriority w:val="99"/>
    <w:unhideWhenUsed/>
    <w:rsid w:val="000F749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498"/>
  </w:style>
  <w:style w:type="character" w:styleId="Collegamentoipertestuale">
    <w:name w:val="Hyperlink"/>
    <w:basedOn w:val="Carpredefinitoparagrafo"/>
    <w:uiPriority w:val="99"/>
    <w:unhideWhenUsed/>
    <w:rsid w:val="00B02DF1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DF1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D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727E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32FAF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32FAF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0866A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CF6FC9"/>
    <w:rPr>
      <w:rFonts w:ascii="Times New Roman" w:eastAsia="Times New Roman" w:hAnsi="Times New Roman" w:cs="Times New Roman"/>
      <w:i/>
      <w:color w:val="000080"/>
      <w:kern w:val="16"/>
      <w:sz w:val="16"/>
      <w:szCs w:val="20"/>
      <w:lang w:eastAsia="it-IT"/>
    </w:rPr>
  </w:style>
  <w:style w:type="paragraph" w:styleId="NormaleWeb">
    <w:name w:val="Normal (Web)"/>
    <w:basedOn w:val="Normale"/>
    <w:uiPriority w:val="99"/>
    <w:semiHidden/>
    <w:rsid w:val="00CF6FC9"/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32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32D1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32D1A"/>
  </w:style>
  <w:style w:type="paragraph" w:customStyle="1" w:styleId="Standard">
    <w:name w:val="Standard"/>
    <w:rsid w:val="00330B1F"/>
    <w:pPr>
      <w:suppressAutoHyphens/>
      <w:autoSpaceDN w:val="0"/>
      <w:spacing w:before="0" w:beforeAutospacing="0" w:after="200" w:afterAutospacing="0" w:line="276" w:lineRule="auto"/>
    </w:pPr>
    <w:rPr>
      <w:rFonts w:ascii="Calibri" w:eastAsia="SimSun" w:hAnsi="Calibri" w:cs="F"/>
      <w:kern w:val="3"/>
      <w:sz w:val="22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B680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B680D"/>
    <w:rPr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7E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F5F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symbol">
    <w:name w:val="symbol"/>
    <w:basedOn w:val="Carpredefinitoparagrafo"/>
    <w:rsid w:val="001F5FBE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F713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F713D"/>
    <w:rPr>
      <w:sz w:val="16"/>
      <w:szCs w:val="16"/>
    </w:rPr>
  </w:style>
  <w:style w:type="paragraph" w:styleId="Nessunaspaziatura">
    <w:name w:val="No Spacing"/>
    <w:uiPriority w:val="1"/>
    <w:qFormat/>
    <w:rsid w:val="00230B60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1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3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4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rri\Desktop\Carta%20Intestata\Il%20Gabbiano\ilgabbiano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801DB-2FCF-4AA3-B903-D2017DF87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ilgabbiano2.dotx</Template>
  <TotalTime>26</TotalTime>
  <Pages>4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Rino Ferri</dc:creator>
  <cp:lastModifiedBy>caposala</cp:lastModifiedBy>
  <cp:revision>12</cp:revision>
  <cp:lastPrinted>2017-08-03T13:21:00Z</cp:lastPrinted>
  <dcterms:created xsi:type="dcterms:W3CDTF">2017-07-03T09:37:00Z</dcterms:created>
  <dcterms:modified xsi:type="dcterms:W3CDTF">2017-08-03T14:14:00Z</dcterms:modified>
</cp:coreProperties>
</file>